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9"/>
        <w:gridCol w:w="72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FD70E8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FD70E8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FD70E8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1B5CAFE" w:rsidR="00F71B2C" w:rsidRPr="004957C0" w:rsidRDefault="004A46B7" w:rsidP="004A46B7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zg</w:t>
            </w:r>
            <w:r w:rsidR="00F71B2C" w:rsidRPr="004957C0">
              <w:rPr>
                <w:rFonts w:cs="Times New Roman"/>
                <w:color w:val="000000" w:themeColor="text1"/>
              </w:rPr>
              <w:t xml:space="preserve">oda na </w:t>
            </w:r>
            <w:r w:rsidR="00F71B2C">
              <w:rPr>
                <w:rFonts w:cs="Times New Roman"/>
                <w:color w:val="000000" w:themeColor="text1"/>
              </w:rPr>
              <w:t xml:space="preserve"> </w:t>
            </w:r>
            <w:r w:rsidR="00F71B2C" w:rsidRPr="004957C0">
              <w:rPr>
                <w:rFonts w:cs="Times New Roman"/>
                <w:color w:val="000000" w:themeColor="text1"/>
              </w:rPr>
              <w:t>gromadzenie danych osobowych</w:t>
            </w:r>
            <w:r w:rsidR="00F71B2C"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3775254" w14:textId="50B62882" w:rsidR="00F71B2C" w:rsidRDefault="00F71B2C" w:rsidP="004A46B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4A46B7">
              <w:rPr>
                <w:rFonts w:cs="Times New Roman"/>
                <w:color w:val="000000" w:themeColor="text1"/>
                <w:sz w:val="24"/>
                <w:szCs w:val="24"/>
              </w:rPr>
              <w:t xml:space="preserve"> gromadzenie danych osobowych zgodnie z klauzulą informacyjną umieszczoną na stronie:</w:t>
            </w:r>
          </w:p>
          <w:p w14:paraId="363919FD" w14:textId="77777777" w:rsidR="004A46B7" w:rsidRDefault="004A46B7" w:rsidP="004A46B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Pr="00CF5BE2">
                <w:rPr>
                  <w:rStyle w:val="Hipercze"/>
                  <w:rFonts w:cs="Times New Roman"/>
                  <w:sz w:val="24"/>
                  <w:szCs w:val="24"/>
                </w:rPr>
                <w:t>https://rymanow.krosno.lasy.gov.pl/documents/149130/28405463/Klauzula+informacyjna-+31.05.2019/c1ed5616-2514-51ad-1cd3-47e826de2421</w:t>
              </w:r>
            </w:hyperlink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8C9BD53" w14:textId="77777777" w:rsidR="004A46B7" w:rsidRDefault="004A46B7" w:rsidP="004A46B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6F281632" w14:textId="77777777" w:rsidR="004A46B7" w:rsidRPr="004A46B7" w:rsidRDefault="004A46B7" w:rsidP="004A46B7">
            <w:pPr>
              <w:spacing w:before="0"/>
              <w:jc w:val="righ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A46B7">
              <w:rPr>
                <w:rFonts w:cs="Times New Roman"/>
                <w:color w:val="000000" w:themeColor="text1"/>
                <w:sz w:val="24"/>
                <w:szCs w:val="24"/>
              </w:rPr>
              <w:t>……………………………………………………………..</w:t>
            </w:r>
          </w:p>
          <w:p w14:paraId="47A6BCBA" w14:textId="6FE862BD" w:rsidR="004A46B7" w:rsidRDefault="004A46B7" w:rsidP="004A46B7">
            <w:pPr>
              <w:spacing w:before="0"/>
              <w:jc w:val="righ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A46B7">
              <w:rPr>
                <w:rFonts w:cs="Times New Roman"/>
                <w:color w:val="000000" w:themeColor="text1"/>
                <w:sz w:val="24"/>
                <w:szCs w:val="24"/>
              </w:rPr>
              <w:t>(podpis osoby zgłaszającej pobyt</w:t>
            </w:r>
          </w:p>
          <w:p w14:paraId="62A316CA" w14:textId="77777777" w:rsidR="004A46B7" w:rsidRDefault="004A46B7" w:rsidP="004A46B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204DE7EA" w:rsidR="004A46B7" w:rsidRPr="004957C0" w:rsidRDefault="004A46B7" w:rsidP="004A46B7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4A46B7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73CEC0C" w14:textId="3EA26662" w:rsidR="004A46B7" w:rsidRDefault="004A46B7" w:rsidP="004A46B7">
            <w:pPr>
              <w:spacing w:before="0"/>
              <w:jc w:val="right"/>
            </w:pPr>
          </w:p>
          <w:p w14:paraId="347F370F" w14:textId="5804FBFA" w:rsidR="00F71B2C" w:rsidRDefault="00D41D3C" w:rsidP="00637200">
            <w:r>
              <w:t>Z</w:t>
            </w:r>
            <w:r w:rsidR="00F71B2C">
              <w:t>apoznałem się regulaminem obowiązującym na obszarze objętym programem „Zanocuj w lesie”</w:t>
            </w:r>
            <w:r w:rsidR="004A46B7">
              <w:t xml:space="preserve"> umieszczonym na </w:t>
            </w:r>
            <w:bookmarkStart w:id="0" w:name="_GoBack"/>
            <w:bookmarkEnd w:id="0"/>
            <w:r w:rsidR="004A46B7">
              <w:t>stronie :</w:t>
            </w:r>
          </w:p>
          <w:p w14:paraId="172B11A1" w14:textId="77777777" w:rsidR="004A46B7" w:rsidRDefault="004A46B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Pr="00CF5BE2">
                <w:rPr>
                  <w:rStyle w:val="Hipercze"/>
                  <w:rFonts w:cs="Times New Roman"/>
                  <w:sz w:val="24"/>
                  <w:szCs w:val="24"/>
                </w:rPr>
                <w:t>https://rymanow.krosno.lasy.gov.pl/program-zanocuj-w-lesie-</w:t>
              </w:r>
            </w:hyperlink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A4FFDD1" w14:textId="77777777" w:rsidR="004A46B7" w:rsidRDefault="004A46B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5D5855E" w14:textId="77777777" w:rsidR="004A46B7" w:rsidRDefault="004A46B7" w:rsidP="004A46B7">
            <w:pPr>
              <w:spacing w:before="0"/>
              <w:jc w:val="right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……………………………………………………………………</w:t>
            </w:r>
          </w:p>
          <w:p w14:paraId="7A36818D" w14:textId="393F1DFC" w:rsidR="004A46B7" w:rsidRPr="004957C0" w:rsidRDefault="004A46B7" w:rsidP="004A46B7">
            <w:pPr>
              <w:spacing w:before="0"/>
              <w:jc w:val="right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(podpis osoby zgłaszającej pobyt)</w:t>
            </w:r>
          </w:p>
        </w:tc>
      </w:tr>
      <w:tr w:rsidR="004A46B7" w:rsidRPr="00846B76" w14:paraId="0A5E6955" w14:textId="77777777" w:rsidTr="009512C6">
        <w:tc>
          <w:tcPr>
            <w:tcW w:w="1414" w:type="pct"/>
            <w:vAlign w:val="bottom"/>
          </w:tcPr>
          <w:p w14:paraId="4BBA3D4D" w14:textId="77777777" w:rsidR="004A46B7" w:rsidRPr="00F71B2C" w:rsidRDefault="004A46B7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2CE9607" w14:textId="77777777" w:rsidR="004A46B7" w:rsidRDefault="004A46B7" w:rsidP="004A46B7">
            <w:pPr>
              <w:spacing w:before="0"/>
              <w:jc w:val="right"/>
            </w:pPr>
          </w:p>
        </w:tc>
      </w:tr>
    </w:tbl>
    <w:p w14:paraId="42D43D30" w14:textId="279D563D" w:rsidR="000172E5" w:rsidRPr="0006568A" w:rsidRDefault="002E408C" w:rsidP="00637200">
      <w:r>
        <w:t xml:space="preserve"> </w:t>
      </w:r>
    </w:p>
    <w:sectPr w:rsidR="000172E5" w:rsidRPr="0006568A" w:rsidSect="0086797B">
      <w:headerReference w:type="default" r:id="rId14"/>
      <w:footerReference w:type="defaul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1E860C" w14:textId="77777777" w:rsidR="00FD70E8" w:rsidRDefault="00FD70E8" w:rsidP="000172E5">
      <w:pPr>
        <w:spacing w:after="0" w:line="240" w:lineRule="auto"/>
      </w:pPr>
      <w:r>
        <w:separator/>
      </w:r>
    </w:p>
  </w:endnote>
  <w:endnote w:type="continuationSeparator" w:id="0">
    <w:p w14:paraId="2D78EF02" w14:textId="77777777" w:rsidR="00FD70E8" w:rsidRDefault="00FD70E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B2FDFD-3CE0-4DF3-80A2-8346830C400F}"/>
    <w:embedBold r:id="rId2" w:fontKey="{29587566-DDEE-4A91-AB19-A16F1B3A23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FA2E745D-C25F-4D8F-AE8E-C2D8F6717967}"/>
    <w:embedBold r:id="rId4" w:fontKey="{7EA334FF-2148-42B1-BDBD-C4113AD936BF}"/>
    <w:embedItalic r:id="rId5" w:fontKey="{34C373DE-456B-4358-B9C4-F834B04104BA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BB2B4D0-AA25-4067-BCD0-CC439126A1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A9CDFDA-A321-42DF-BB44-3BDB21BCA3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3929" w14:textId="77777777" w:rsidR="00FD70E8" w:rsidRDefault="00FD70E8" w:rsidP="000172E5">
      <w:pPr>
        <w:spacing w:after="0" w:line="240" w:lineRule="auto"/>
      </w:pPr>
      <w:r>
        <w:separator/>
      </w:r>
    </w:p>
  </w:footnote>
  <w:footnote w:type="continuationSeparator" w:id="0">
    <w:p w14:paraId="57BD9730" w14:textId="77777777" w:rsidR="00FD70E8" w:rsidRDefault="00FD70E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A46B7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D70E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rymanow.krosno.lasy.gov.pl/program-zanocuj-w-lesie-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rymanow.krosno.lasy.gov.pl/documents/149130/28405463/Klauzula+informacyjna-+31.05.2019/c1ed5616-2514-51ad-1cd3-47e826de242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413332"/>
    <w:rsid w:val="0043313D"/>
    <w:rsid w:val="006D7532"/>
    <w:rsid w:val="00752DF1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35D4F21-8E41-4FF4-B2FA-7C8FB332E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158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2021-04-29T10:00:00Z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